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188" w:rsidRDefault="00D10E24" w:rsidP="002D6BFC"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8" type="#_x0000_t202" style="position:absolute;left:0;text-align:left;margin-left:39.75pt;margin-top:36pt;width:538.65pt;height:133.8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Lgug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" o:allowincell="f" filled="f" stroked="f">
            <v:textbox>
              <w:txbxContent>
                <w:p w:rsidR="0017295B" w:rsidRDefault="0017295B" w:rsidP="002D6BFC"/>
              </w:txbxContent>
            </v:textbox>
            <w10:wrap anchorx="page" anchory="page"/>
          </v:shape>
        </w:pict>
      </w:r>
      <w:r>
        <w:rPr>
          <w:noProof/>
          <w:lang w:eastAsia="ja-JP"/>
        </w:rPr>
        <w:pict>
          <v:line id="直線コネクタ 16" o:spid="_x0000_s1037" style="position:absolute;left:0;text-align:left;flip:x;z-index:251666432;visibility:visible" from="493.45pt,109.55pt" to="495pt,6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" strokecolor="#4579b8 [3044]" strokeweight="3pt">
            <v:shadow on="t" color="black" opacity="26214f" origin=".5" offset="-3pt,0"/>
          </v:line>
        </w:pict>
      </w:r>
      <w:r>
        <w:rPr>
          <w:noProof/>
          <w:lang w:eastAsia="ja-JP"/>
        </w:rPr>
        <w:pict>
          <v:shape id="Text Box 21" o:spid="_x0000_s1026" type="#_x0000_t202" style="position:absolute;left:0;text-align:left;margin-left:0;margin-top:180.3pt;width:398.45pt;height:474.75pt;z-index:251663360;visibility:visible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" o:allowincell="f" filled="f" stroked="f">
            <v:textbox>
              <w:txbxContent>
                <w:p w:rsidR="006E76BD" w:rsidRPr="006E76BD" w:rsidRDefault="006E76BD" w:rsidP="00026D90">
                  <w:pPr>
                    <w:pStyle w:val="DateTime"/>
                    <w:ind w:firstLineChars="100" w:firstLine="720"/>
                    <w:jc w:val="left"/>
                    <w:rPr>
                      <w:rFonts w:ascii="HGP明朝E" w:eastAsia="HGP明朝E" w:hAnsi="ＭＳ Ｐゴシック"/>
                      <w:color w:val="0F243E" w:themeColor="text2" w:themeShade="80"/>
                      <w:sz w:val="72"/>
                      <w:szCs w:val="72"/>
                      <w:lang w:eastAsia="ja-JP"/>
                    </w:rPr>
                  </w:pPr>
                  <w:r w:rsidRPr="006E76BD">
                    <w:rPr>
                      <w:rFonts w:ascii="HGP明朝E" w:eastAsia="HGP明朝E" w:hAnsi="ＭＳ Ｐゴシック" w:hint="eastAsia"/>
                      <w:color w:val="0F243E" w:themeColor="text2" w:themeShade="80"/>
                      <w:sz w:val="72"/>
                      <w:szCs w:val="72"/>
                      <w:lang w:eastAsia="ja-JP"/>
                    </w:rPr>
                    <w:t>ウインド・ライブスポット</w:t>
                  </w:r>
                </w:p>
                <w:p w:rsidR="006E76BD" w:rsidRPr="006E76BD" w:rsidRDefault="0012457D" w:rsidP="00D40632">
                  <w:pPr>
                    <w:pStyle w:val="DateTime"/>
                    <w:ind w:firstLineChars="300" w:firstLine="2880"/>
                    <w:jc w:val="both"/>
                    <w:rPr>
                      <w:rFonts w:ascii="HGP明朝E" w:eastAsia="HGP明朝E" w:hAnsi="ＭＳ Ｐゴシック" w:cs="ＭＳ 明朝"/>
                      <w:color w:val="0F243E" w:themeColor="text2" w:themeShade="80"/>
                      <w:sz w:val="96"/>
                      <w:szCs w:val="96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color w:val="0F243E" w:themeColor="text2" w:themeShade="80"/>
                      <w:sz w:val="96"/>
                      <w:szCs w:val="96"/>
                      <w:lang w:eastAsia="ja-JP"/>
                    </w:rPr>
                    <w:t>Ｊａｚｚ</w:t>
                  </w:r>
                </w:p>
                <w:p w:rsidR="0017295B" w:rsidRPr="00C85316" w:rsidRDefault="00276562" w:rsidP="00D40632">
                  <w:pPr>
                    <w:pStyle w:val="DateTime"/>
                    <w:ind w:firstLineChars="400" w:firstLine="2240"/>
                    <w:jc w:val="left"/>
                    <w:rPr>
                      <w:rFonts w:ascii="HGP明朝E" w:eastAsia="HGP明朝E" w:hAnsi="ＭＳ Ｐゴシック"/>
                      <w:color w:val="0F243E" w:themeColor="text2" w:themeShade="80"/>
                      <w:sz w:val="56"/>
                      <w:szCs w:val="56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color w:val="0F243E" w:themeColor="text2" w:themeShade="80"/>
                      <w:sz w:val="56"/>
                      <w:szCs w:val="56"/>
                      <w:lang w:eastAsia="ja-JP"/>
                    </w:rPr>
                    <w:t>１１</w:t>
                  </w:r>
                  <w:r w:rsidR="0017295B" w:rsidRPr="00C85316">
                    <w:rPr>
                      <w:rFonts w:ascii="HGP明朝E" w:eastAsia="HGP明朝E" w:hAnsi="ＭＳ Ｐゴシック" w:cs="ＭＳ 明朝" w:hint="eastAsia"/>
                      <w:color w:val="0F243E" w:themeColor="text2" w:themeShade="80"/>
                      <w:sz w:val="56"/>
                      <w:szCs w:val="56"/>
                      <w:lang w:eastAsia="ja-JP"/>
                    </w:rPr>
                    <w:t>月</w:t>
                  </w:r>
                  <w:r w:rsidR="006E76BD" w:rsidRPr="00C85316">
                    <w:rPr>
                      <w:rFonts w:ascii="HGP明朝E" w:eastAsia="HGP明朝E" w:hAnsi="ＭＳ Ｐゴシック" w:hint="eastAsia"/>
                      <w:color w:val="0F243E" w:themeColor="text2" w:themeShade="80"/>
                      <w:sz w:val="56"/>
                      <w:szCs w:val="56"/>
                      <w:lang w:eastAsia="ja-JP"/>
                    </w:rPr>
                    <w:t xml:space="preserve"> </w:t>
                  </w:r>
                  <w:r>
                    <w:rPr>
                      <w:rFonts w:ascii="HGP明朝E" w:eastAsia="HGP明朝E" w:hAnsi="ＭＳ Ｐゴシック" w:hint="eastAsia"/>
                      <w:color w:val="0F243E" w:themeColor="text2" w:themeShade="80"/>
                      <w:sz w:val="56"/>
                      <w:szCs w:val="56"/>
                      <w:lang w:eastAsia="ja-JP"/>
                    </w:rPr>
                    <w:t>２１</w:t>
                  </w:r>
                  <w:r w:rsidR="0017295B" w:rsidRPr="00C85316">
                    <w:rPr>
                      <w:rFonts w:ascii="HGP明朝E" w:eastAsia="HGP明朝E" w:hAnsi="ＭＳ Ｐゴシック" w:hint="eastAsia"/>
                      <w:color w:val="0F243E" w:themeColor="text2" w:themeShade="80"/>
                      <w:sz w:val="56"/>
                      <w:szCs w:val="56"/>
                      <w:lang w:eastAsia="ja-JP"/>
                    </w:rPr>
                    <w:t xml:space="preserve"> </w:t>
                  </w:r>
                  <w:r w:rsidR="0017295B" w:rsidRPr="00C85316">
                    <w:rPr>
                      <w:rFonts w:ascii="HGP明朝E" w:eastAsia="HGP明朝E" w:hAnsi="ＭＳ Ｐゴシック" w:cs="ＭＳ 明朝" w:hint="eastAsia"/>
                      <w:color w:val="0F243E" w:themeColor="text2" w:themeShade="80"/>
                      <w:sz w:val="56"/>
                      <w:szCs w:val="56"/>
                      <w:lang w:eastAsia="ja-JP"/>
                    </w:rPr>
                    <w:t>日</w:t>
                  </w:r>
                  <w:r w:rsidR="006E76BD" w:rsidRPr="00C85316">
                    <w:rPr>
                      <w:rFonts w:ascii="HGP明朝E" w:eastAsia="HGP明朝E" w:hAnsi="ＭＳ Ｐゴシック" w:cs="ＭＳ 明朝" w:hint="eastAsia"/>
                      <w:color w:val="0F243E" w:themeColor="text2" w:themeShade="80"/>
                      <w:sz w:val="56"/>
                      <w:szCs w:val="56"/>
                      <w:lang w:eastAsia="ja-JP"/>
                    </w:rPr>
                    <w:t>（土）</w:t>
                  </w:r>
                </w:p>
                <w:p w:rsidR="0017295B" w:rsidRPr="00C85316" w:rsidRDefault="006E76BD" w:rsidP="00276562">
                  <w:pPr>
                    <w:pStyle w:val="DateTime"/>
                    <w:ind w:firstLineChars="500" w:firstLine="2200"/>
                    <w:jc w:val="both"/>
                    <w:rPr>
                      <w:rFonts w:ascii="HGP明朝E" w:eastAsia="HGP明朝E" w:hAnsi="ＭＳ Ｐゴシック"/>
                      <w:color w:val="0F243E" w:themeColor="text2" w:themeShade="80"/>
                      <w:lang w:eastAsia="ja-JP"/>
                    </w:rPr>
                  </w:pPr>
                  <w:r w:rsidRPr="00C85316">
                    <w:rPr>
                      <w:rFonts w:ascii="HGP創英角ﾎﾟｯﾌﾟ体" w:eastAsia="HGP創英角ﾎﾟｯﾌﾟ体" w:hAnsi="HGP創英角ﾎﾟｯﾌﾟ体" w:cs="ＭＳ 明朝" w:hint="eastAsia"/>
                      <w:color w:val="0F243E" w:themeColor="text2" w:themeShade="80"/>
                      <w:lang w:eastAsia="ja-JP"/>
                    </w:rPr>
                    <w:t>pm2</w:t>
                  </w:r>
                  <w:r w:rsidRPr="00C85316">
                    <w:rPr>
                      <w:rFonts w:ascii="HGP創英角ﾎﾟｯﾌﾟ体" w:eastAsia="HGP創英角ﾎﾟｯﾌﾟ体" w:hAnsi="HGP創英角ﾎﾟｯﾌﾟ体" w:cs="ＭＳ 明朝" w:hint="eastAsia"/>
                      <w:color w:val="0F243E" w:themeColor="text2" w:themeShade="80"/>
                      <w:lang w:eastAsia="ja-JP"/>
                    </w:rPr>
                    <w:t>：00～</w:t>
                  </w:r>
                  <w:r w:rsidR="00276562">
                    <w:rPr>
                      <w:rFonts w:ascii="HGP創英角ﾎﾟｯﾌﾟ体" w:eastAsia="HGP創英角ﾎﾟｯﾌﾟ体" w:hAnsi="HGP創英角ﾎﾟｯﾌﾟ体" w:cs="ＭＳ 明朝" w:hint="eastAsia"/>
                      <w:color w:val="0F243E" w:themeColor="text2" w:themeShade="80"/>
                      <w:lang w:eastAsia="ja-JP"/>
                    </w:rPr>
                    <w:t>pm４：００</w:t>
                  </w:r>
                </w:p>
                <w:p w:rsidR="0017295B" w:rsidRPr="00C85316" w:rsidRDefault="0017295B" w:rsidP="002D6BFC">
                  <w:pPr>
                    <w:rPr>
                      <w:rFonts w:ascii="HGP明朝E" w:eastAsia="HGP明朝E" w:hAnsi="ＭＳ Ｐゴシック"/>
                      <w:color w:val="0F243E" w:themeColor="text2" w:themeShade="80"/>
                      <w:lang w:eastAsia="ja-JP"/>
                    </w:rPr>
                  </w:pPr>
                </w:p>
                <w:p w:rsidR="00276562" w:rsidRPr="00276562" w:rsidRDefault="00D40632" w:rsidP="00276562">
                  <w:pPr>
                    <w:pStyle w:val="Italic"/>
                    <w:ind w:firstLineChars="200" w:firstLine="560"/>
                    <w:jc w:val="both"/>
                    <w:rPr>
                      <w:rFonts w:ascii="HGP明朝E" w:eastAsia="HGP明朝E" w:hAnsi="ＭＳ Ｐゴシック"/>
                      <w:i w:val="0"/>
                      <w:color w:val="4F6228" w:themeColor="accent3" w:themeShade="80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◆チケット： ￥20００（会員）　￥25</w:t>
                  </w:r>
                  <w:r w:rsidRPr="00D40632"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００（一般）</w:t>
                  </w:r>
                  <w:r w:rsidR="00276562" w:rsidRPr="00276562"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0"/>
                      <w:szCs w:val="20"/>
                      <w:lang w:eastAsia="ja-JP"/>
                    </w:rPr>
                    <w:t>ドリンクサービス付</w:t>
                  </w:r>
                </w:p>
                <w:p w:rsidR="00D40632" w:rsidRPr="00D40632" w:rsidRDefault="00276562" w:rsidP="00D40632">
                  <w:pPr>
                    <w:pStyle w:val="Italic"/>
                    <w:jc w:val="both"/>
                    <w:rPr>
                      <w:rFonts w:ascii="HGP明朝E" w:eastAsia="HGP明朝E" w:hAnsi="ＭＳ Ｐゴシック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 xml:space="preserve">　　　</w:t>
                  </w:r>
                  <w:r w:rsidR="00D40632" w:rsidRPr="00D40632"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◆会　　場：</w:t>
                  </w:r>
                  <w:r w:rsidR="00D40632"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 xml:space="preserve">　</w:t>
                  </w:r>
                  <w:r w:rsidR="00D40632" w:rsidRPr="00D40632"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スタジオ・ウインド</w:t>
                  </w:r>
                </w:p>
                <w:p w:rsidR="00D40632" w:rsidRPr="00D40632" w:rsidRDefault="00D40632" w:rsidP="00D40632">
                  <w:pPr>
                    <w:pStyle w:val="Italic"/>
                    <w:jc w:val="both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</w:pPr>
                  <w:r w:rsidRPr="00D40632"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 xml:space="preserve">　　　　　　　　　　</w:t>
                  </w:r>
                  <w:r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 xml:space="preserve">       </w:t>
                  </w:r>
                  <w:r w:rsidRPr="00D40632">
                    <w:rPr>
                      <w:rFonts w:ascii="HGP明朝E" w:eastAsia="HGP明朝E" w:hAnsi="ＭＳ Ｐゴシック" w:hint="eastAsia"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（神戸ハーバーランド　プロメナ神戸４F）</w:t>
                  </w:r>
                </w:p>
                <w:p w:rsidR="00D40632" w:rsidRPr="00D40632" w:rsidRDefault="00D40632" w:rsidP="00276562">
                  <w:pPr>
                    <w:pStyle w:val="Italic"/>
                    <w:ind w:firstLineChars="300" w:firstLine="720"/>
                    <w:jc w:val="left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</w:pPr>
                  <w:r w:rsidRPr="00D40632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>◆向い駐車場あり（</w:t>
                  </w:r>
                  <w:proofErr w:type="spellStart"/>
                  <w:r w:rsidRPr="00D40632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>umie</w:t>
                  </w:r>
                  <w:proofErr w:type="spellEnd"/>
                  <w:r w:rsidRPr="00D40632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 xml:space="preserve">　３時間無料）</w:t>
                  </w:r>
                </w:p>
                <w:p w:rsidR="00026D90" w:rsidRDefault="00D40632" w:rsidP="00A97CD0">
                  <w:pPr>
                    <w:pStyle w:val="Italic"/>
                    <w:ind w:firstLineChars="600" w:firstLine="1920"/>
                    <w:jc w:val="left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  <w:t xml:space="preserve"> </w:t>
                  </w:r>
                </w:p>
                <w:p w:rsidR="00D40632" w:rsidRPr="00A97CD0" w:rsidRDefault="00D40632" w:rsidP="00A97CD0">
                  <w:pPr>
                    <w:pStyle w:val="Italic"/>
                    <w:ind w:firstLineChars="600" w:firstLine="1920"/>
                    <w:jc w:val="left"/>
                    <w:rPr>
                      <w:rFonts w:ascii="HGP明朝E" w:eastAsia="HGP明朝E" w:hAnsi="ＭＳ Ｐゴシック" w:cs="ＭＳ 明朝"/>
                      <w:i w:val="0"/>
                      <w:color w:val="000000" w:themeColor="text1"/>
                      <w:sz w:val="32"/>
                      <w:szCs w:val="32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i w:val="0"/>
                      <w:noProof/>
                      <w:color w:val="4F6228" w:themeColor="accent3" w:themeShade="80"/>
                      <w:sz w:val="32"/>
                      <w:szCs w:val="32"/>
                      <w:lang w:eastAsia="ja-JP"/>
                    </w:rPr>
                    <w:drawing>
                      <wp:inline distT="0" distB="0" distL="0" distR="0">
                        <wp:extent cx="2238375" cy="1647825"/>
                        <wp:effectExtent l="0" t="0" r="9525" b="9525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8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9244" cy="1663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632" w:rsidRDefault="00D40632" w:rsidP="00D40632">
                  <w:pPr>
                    <w:pStyle w:val="Italic"/>
                    <w:ind w:firstLineChars="300" w:firstLine="960"/>
                    <w:jc w:val="left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  <w:t xml:space="preserve">       </w:t>
                  </w:r>
                  <w:r w:rsidR="00A97CD0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  <w:t xml:space="preserve">  </w:t>
                  </w:r>
                  <w:r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  <w:t xml:space="preserve">  </w:t>
                  </w:r>
                  <w:r w:rsidR="0047410D">
                    <w:rPr>
                      <w:rFonts w:ascii="HGP明朝E" w:eastAsia="HGP明朝E" w:hAnsi="ＭＳ Ｐゴシック" w:cs="ＭＳ 明朝" w:hint="eastAsia"/>
                      <w:i w:val="0"/>
                      <w:color w:val="000000" w:themeColor="text1"/>
                      <w:sz w:val="32"/>
                      <w:szCs w:val="32"/>
                      <w:lang w:eastAsia="ja-JP"/>
                    </w:rPr>
                    <w:t>難波方成Galaxy</w:t>
                  </w:r>
                  <w:r w:rsidR="0047410D">
                    <w:rPr>
                      <w:rFonts w:ascii="HGP明朝E" w:eastAsia="HGP明朝E" w:hAnsi="ＭＳ Ｐゴシック" w:cs="ＭＳ 明朝"/>
                      <w:i w:val="0"/>
                      <w:color w:val="000000" w:themeColor="text1"/>
                      <w:sz w:val="32"/>
                      <w:szCs w:val="32"/>
                      <w:lang w:eastAsia="ja-JP"/>
                    </w:rPr>
                    <w:t xml:space="preserve">　Trio</w:t>
                  </w:r>
                  <w:bookmarkStart w:id="0" w:name="_GoBack"/>
                  <w:bookmarkEnd w:id="0"/>
                  <w:r w:rsidR="00A97CD0" w:rsidRPr="00D40632">
                    <w:rPr>
                      <w:rFonts w:ascii="HGP明朝E" w:eastAsia="HGP明朝E" w:hAnsi="ＭＳ Ｐゴシック" w:cs="ＭＳ 明朝" w:hint="eastAsia"/>
                      <w:i w:val="0"/>
                      <w:color w:val="000000" w:themeColor="text1"/>
                      <w:sz w:val="32"/>
                      <w:szCs w:val="32"/>
                      <w:lang w:eastAsia="ja-JP"/>
                    </w:rPr>
                    <w:t xml:space="preserve">　</w:t>
                  </w:r>
                </w:p>
                <w:p w:rsidR="00026D90" w:rsidRDefault="00D40632" w:rsidP="00026D90">
                  <w:pPr>
                    <w:pStyle w:val="Italic"/>
                    <w:ind w:firstLineChars="300" w:firstLine="960"/>
                    <w:jc w:val="left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  <w:t xml:space="preserve">   </w:t>
                  </w:r>
                </w:p>
                <w:p w:rsidR="00D40632" w:rsidRPr="00026D90" w:rsidRDefault="00D40632" w:rsidP="00026D90">
                  <w:pPr>
                    <w:pStyle w:val="Italic"/>
                    <w:ind w:firstLineChars="300" w:firstLine="960"/>
                    <w:jc w:val="left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  <w:t xml:space="preserve"> </w:t>
                  </w:r>
                  <w:r w:rsidR="0047410D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32"/>
                      <w:szCs w:val="32"/>
                      <w:lang w:eastAsia="ja-JP"/>
                    </w:rPr>
                    <w:t xml:space="preserve">　</w:t>
                  </w:r>
                  <w:r w:rsidR="00A97CD0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 xml:space="preserve">Drs:難波方成　Bass：川田智博　　</w:t>
                  </w:r>
                  <w:r w:rsidR="0047410D">
                    <w:rPr>
                      <w:rFonts w:ascii="ＭＳ 明朝" w:eastAsia="ＭＳ 明朝" w:hAnsi="ＭＳ 明朝" w:cs="ＭＳ 明朝"/>
                      <w:b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>Pf</w:t>
                  </w:r>
                  <w:r w:rsidR="00A97CD0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>：長野雄輔</w:t>
                  </w:r>
                  <w:r w:rsidR="00A97CD0" w:rsidRPr="00A97CD0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 xml:space="preserve"> </w:t>
                  </w:r>
                </w:p>
                <w:p w:rsidR="00D40632" w:rsidRPr="00D40632" w:rsidRDefault="00D40632" w:rsidP="002D6BFC">
                  <w:pPr>
                    <w:pStyle w:val="Italic"/>
                    <w:rPr>
                      <w:rFonts w:ascii="HGP明朝E" w:eastAsia="HGP明朝E" w:hAnsi="ＭＳ Ｐゴシック" w:cs="ＭＳ 明朝"/>
                      <w:i w:val="0"/>
                      <w:lang w:eastAsia="ja-JP"/>
                    </w:rPr>
                  </w:pPr>
                </w:p>
                <w:p w:rsidR="00D40632" w:rsidRDefault="00D40632" w:rsidP="002D6BFC">
                  <w:pPr>
                    <w:pStyle w:val="Italic"/>
                    <w:rPr>
                      <w:rFonts w:ascii="HGP明朝E" w:eastAsia="HGP明朝E" w:hAnsi="ＭＳ Ｐゴシック" w:cs="ＭＳ 明朝"/>
                      <w:i w:val="0"/>
                      <w:lang w:eastAsia="ja-JP"/>
                    </w:rPr>
                  </w:pPr>
                </w:p>
                <w:p w:rsidR="0017295B" w:rsidRPr="00CA7E27" w:rsidRDefault="00D40632" w:rsidP="00D40632">
                  <w:pPr>
                    <w:pStyle w:val="Italic"/>
                    <w:jc w:val="both"/>
                    <w:rPr>
                      <w:rFonts w:ascii="HGP明朝E" w:eastAsia="HGP明朝E" w:hAnsi="ＭＳ Ｐゴシック"/>
                      <w:i w:val="0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i w:val="0"/>
                      <w:lang w:eastAsia="ja-JP"/>
                    </w:rPr>
                    <w:t xml:space="preserve">                                 </w:t>
                  </w:r>
                </w:p>
                <w:p w:rsidR="0017295B" w:rsidRPr="00CA7E27" w:rsidRDefault="0017295B" w:rsidP="002D6BFC">
                  <w:pPr>
                    <w:rPr>
                      <w:rFonts w:ascii="HGP明朝E" w:eastAsia="HGP明朝E" w:hAnsi="ＭＳ Ｐゴシック"/>
                      <w:lang w:eastAsia="ja-JP"/>
                    </w:rPr>
                  </w:pPr>
                </w:p>
                <w:p w:rsidR="0017295B" w:rsidRPr="00CA7E27" w:rsidRDefault="0017295B" w:rsidP="005A65D9">
                  <w:pPr>
                    <w:rPr>
                      <w:rFonts w:ascii="HGP明朝E" w:eastAsia="HGP明朝E" w:hAnsi="ＭＳ Ｐゴシック"/>
                      <w:lang w:eastAsia="ja-JP"/>
                    </w:rPr>
                  </w:pPr>
                </w:p>
              </w:txbxContent>
            </v:textbox>
            <w10:wrap anchorx="margin" anchory="page"/>
          </v:shape>
        </w:pict>
      </w:r>
      <w:r>
        <w:rPr>
          <w:noProof/>
          <w:lang w:eastAsia="ja-JP"/>
        </w:rPr>
        <w:pict>
          <v:line id="直線コネクタ 17" o:spid="_x0000_s1038" style="position:absolute;left:0;text-align:left;flip:x;z-index:251667456;visibility:visible;mso-width-relative:margin;mso-height-relative:margin" from="35.95pt,82.5pt" to="37.4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" strokecolor="#4579b8 [3044]" strokeweight="3pt">
            <v:shadow on="t" color="black" opacity="26214f" origin=".5" offset="-3pt,0"/>
          </v:line>
        </w:pict>
      </w:r>
      <w:r w:rsidR="00BE6F2B" w:rsidRPr="00BE6F2B">
        <w:rPr>
          <w:noProof/>
          <w:lang w:eastAsia="ja-JP"/>
        </w:rPr>
        <w:drawing>
          <wp:inline distT="0" distB="0" distL="0" distR="0">
            <wp:extent cx="6594696" cy="1254760"/>
            <wp:effectExtent l="0" t="0" r="0" b="2540"/>
            <wp:docPr id="5" name="Picture 0" descr="top_border_black_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420" cy="125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D90">
        <w:rPr>
          <w:noProof/>
          <w:lang w:eastAsia="ja-JP"/>
        </w:rPr>
        <w:drawing>
          <wp:inline distT="0" distB="0" distL="0" distR="0">
            <wp:extent cx="6594696" cy="1254760"/>
            <wp:effectExtent l="0" t="0" r="0" b="2540"/>
            <wp:docPr id="22" name="Picture 0" descr="top_border_black_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420" cy="125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pict>
          <v:shape id="Text Box 2" o:spid="_x0000_s1027" type="#_x0000_t202" style="position:absolute;left:0;text-align:left;margin-left:0;margin-top:645.1pt;width:520.6pt;height:115pt;z-index:-251652096;visibility:visible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" o:allowincell="f" filled="f" stroked="f">
            <v:textbox>
              <w:txbxContent>
                <w:p w:rsidR="0017295B" w:rsidRDefault="0017295B" w:rsidP="00D40632">
                  <w:pPr>
                    <w:jc w:val="both"/>
                  </w:pPr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6236220" cy="1213106"/>
                        <wp:effectExtent l="19050" t="0" r="0" b="0"/>
                        <wp:docPr id="2" name="Picture 1" descr="top_border_black_th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p_border_black_thick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36220" cy="1213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page"/>
          </v:shape>
        </w:pict>
      </w:r>
      <w:r>
        <w:rPr>
          <w:noProof/>
          <w:lang w:eastAsia="ja-JP"/>
        </w:rPr>
        <w:pict>
          <v:oval id="Oval 34" o:spid="_x0000_s1036" style="position:absolute;left:0;text-align:left;margin-left:117.4pt;margin-top:80.8pt;width:30.8pt;height:30.8pt;z-index:-25165926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" fillcolor="#588fd5 [1919]" stroked="f">
            <v:fill color2="#1f497d [3215]" rotate="t" angle="45" focus="100%" type="gradient"/>
          </v:oval>
        </w:pict>
      </w:r>
      <w:r>
        <w:rPr>
          <w:noProof/>
          <w:lang w:eastAsia="ja-JP"/>
        </w:rPr>
        <w:pict>
          <v:oval id="Oval 33" o:spid="_x0000_s1035" style="position:absolute;left:0;text-align:left;margin-left:-23.4pt;margin-top:66.4pt;width:29.8pt;height:29.8pt;z-index:-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" fillcolor="#588fd5 [1919]" stroked="f">
            <v:fill color2="#1f497d [3215]" rotate="t" angle="45" focus="100%" type="gradient"/>
          </v:oval>
        </w:pict>
      </w:r>
      <w:r>
        <w:rPr>
          <w:noProof/>
          <w:lang w:eastAsia="ja-JP"/>
        </w:rPr>
        <w:pict>
          <v:shape id="Text Box 3" o:spid="_x0000_s1029" type="#_x0000_t202" style="position:absolute;left:0;text-align:left;margin-left:44.4pt;margin-top:56pt;width:525.85pt;height:113.8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" o:allowincell="f" filled="f" stroked="f">
            <v:textbox>
              <w:txbxContent>
                <w:p w:rsidR="0017295B" w:rsidRDefault="0017295B" w:rsidP="002D6BFC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6300229" cy="1371602"/>
                        <wp:effectExtent l="19050" t="0" r="5321" b="0"/>
                        <wp:docPr id="1" name="Picture 0" descr="top_border_black_th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p_border_black_thin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0229" cy="1371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ja-JP"/>
        </w:rPr>
        <w:pict>
          <v:oval id="Oval 39" o:spid="_x0000_s1034" style="position:absolute;left:0;text-align:left;margin-left:336pt;margin-top:77.2pt;width:36.8pt;height:36.8pt;z-index:-25166439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" fillcolor="#9bbb59 [3206]" stroked="f">
            <v:fill color2="#eaf1dd [662]" rotate="t" angle="135" focus="100%" type="gradient"/>
          </v:oval>
        </w:pict>
      </w:r>
      <w:r>
        <w:rPr>
          <w:noProof/>
          <w:lang w:eastAsia="ja-JP"/>
        </w:rPr>
        <w:pict>
          <v:oval id="Oval 38" o:spid="_x0000_s1033" style="position:absolute;left:0;text-align:left;margin-left:166pt;margin-top:18.8pt;width:50pt;height:50pt;z-index:-25166336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" fillcolor="#9bbb59 [3206]" stroked="f">
            <v:fill color2="#eaf1dd [662]" rotate="t" angle="135" focus="100%" type="gradient"/>
          </v:oval>
        </w:pict>
      </w:r>
      <w:r>
        <w:rPr>
          <w:noProof/>
          <w:lang w:eastAsia="ja-JP"/>
        </w:rPr>
        <w:pict>
          <v:oval id="Oval 37" o:spid="_x0000_s1032" style="position:absolute;left:0;text-align:left;margin-left:48.8pt;margin-top:82pt;width:30.8pt;height:30.8pt;z-index:-2516623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" fillcolor="#9bbb59 [3206]" stroked="f">
            <v:fill color2="#eaf1dd [662]" rotate="t" angle="135" focus="100%" type="gradient"/>
          </v:oval>
        </w:pict>
      </w:r>
      <w:r>
        <w:rPr>
          <w:noProof/>
          <w:lang w:eastAsia="ja-JP"/>
        </w:rPr>
        <w:pict>
          <v:oval id="Oval 36" o:spid="_x0000_s1031" style="position:absolute;left:0;text-align:left;margin-left:459.6pt;margin-top:72.8pt;width:36.8pt;height:36.8pt;z-index:-2516613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" fillcolor="#588fd5 [1919]" stroked="f">
            <v:fill color2="#1f497d [3215]" rotate="t" angle="45" focus="100%" type="gradient"/>
          </v:oval>
        </w:pict>
      </w:r>
      <w:r>
        <w:rPr>
          <w:noProof/>
          <w:lang w:eastAsia="ja-JP"/>
        </w:rPr>
        <w:pict>
          <v:oval id="Oval 35" o:spid="_x0000_s1030" style="position:absolute;left:0;text-align:left;margin-left:226pt;margin-top:34pt;width:80.4pt;height:80.4pt;z-index:-25166029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" fillcolor="#588fd5 [1919]" stroked="f">
            <v:fill color2="#1f497d [3215]" rotate="t" angle="45" focus="100%" type="gradient"/>
          </v:oval>
        </w:pict>
      </w:r>
    </w:p>
    <w:sectPr w:rsidR="00657188" w:rsidSect="00026D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4C3" w:rsidRDefault="005614C3" w:rsidP="00026D90">
      <w:r>
        <w:separator/>
      </w:r>
    </w:p>
  </w:endnote>
  <w:endnote w:type="continuationSeparator" w:id="0">
    <w:p w:rsidR="005614C3" w:rsidRDefault="005614C3" w:rsidP="00026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明朝E">
    <w:panose1 w:val="020209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4C3" w:rsidRDefault="005614C3" w:rsidP="00026D90">
      <w:r>
        <w:separator/>
      </w:r>
    </w:p>
  </w:footnote>
  <w:footnote w:type="continuationSeparator" w:id="0">
    <w:p w:rsidR="005614C3" w:rsidRDefault="005614C3" w:rsidP="00026D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112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76BD"/>
    <w:rsid w:val="00026D90"/>
    <w:rsid w:val="00044BB6"/>
    <w:rsid w:val="0007606B"/>
    <w:rsid w:val="00080CE3"/>
    <w:rsid w:val="00122614"/>
    <w:rsid w:val="0012457D"/>
    <w:rsid w:val="0013458E"/>
    <w:rsid w:val="0017295B"/>
    <w:rsid w:val="001D013D"/>
    <w:rsid w:val="00276562"/>
    <w:rsid w:val="002D6BFC"/>
    <w:rsid w:val="003839F2"/>
    <w:rsid w:val="0041075F"/>
    <w:rsid w:val="00434A90"/>
    <w:rsid w:val="0047410D"/>
    <w:rsid w:val="0049283B"/>
    <w:rsid w:val="004C468A"/>
    <w:rsid w:val="00511A36"/>
    <w:rsid w:val="0052319D"/>
    <w:rsid w:val="00554927"/>
    <w:rsid w:val="005614C3"/>
    <w:rsid w:val="00566933"/>
    <w:rsid w:val="0057725B"/>
    <w:rsid w:val="00581368"/>
    <w:rsid w:val="00587407"/>
    <w:rsid w:val="005A65D9"/>
    <w:rsid w:val="005B306C"/>
    <w:rsid w:val="00657188"/>
    <w:rsid w:val="006D5E14"/>
    <w:rsid w:val="006E76BD"/>
    <w:rsid w:val="007365C0"/>
    <w:rsid w:val="00773C21"/>
    <w:rsid w:val="00870D4C"/>
    <w:rsid w:val="008A5DA4"/>
    <w:rsid w:val="008D7C7A"/>
    <w:rsid w:val="008F4F61"/>
    <w:rsid w:val="00972061"/>
    <w:rsid w:val="009D5CA8"/>
    <w:rsid w:val="009E126D"/>
    <w:rsid w:val="00A350FB"/>
    <w:rsid w:val="00A510C0"/>
    <w:rsid w:val="00A66978"/>
    <w:rsid w:val="00A7442E"/>
    <w:rsid w:val="00A91DED"/>
    <w:rsid w:val="00A97CD0"/>
    <w:rsid w:val="00B038EF"/>
    <w:rsid w:val="00B85920"/>
    <w:rsid w:val="00BB6BD8"/>
    <w:rsid w:val="00BE6F2B"/>
    <w:rsid w:val="00C85316"/>
    <w:rsid w:val="00CA7E27"/>
    <w:rsid w:val="00D10E24"/>
    <w:rsid w:val="00D40632"/>
    <w:rsid w:val="00DE52E5"/>
    <w:rsid w:val="00DF3A7F"/>
    <w:rsid w:val="00E63428"/>
    <w:rsid w:val="00EF309E"/>
    <w:rsid w:val="00EF3D40"/>
    <w:rsid w:val="00F06832"/>
    <w:rsid w:val="00F840AF"/>
    <w:rsid w:val="00FE5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BFC"/>
    <w:pPr>
      <w:spacing w:after="0" w:line="240" w:lineRule="auto"/>
      <w:jc w:val="center"/>
    </w:pPr>
    <w:rPr>
      <w:rFonts w:asciiTheme="majorHAnsi" w:hAnsiTheme="majorHAnsi"/>
      <w:color w:val="4F81BD" w:themeColor="accent1"/>
    </w:rPr>
  </w:style>
  <w:style w:type="paragraph" w:styleId="1">
    <w:name w:val="heading 1"/>
    <w:basedOn w:val="a"/>
    <w:next w:val="a"/>
    <w:link w:val="10"/>
    <w:uiPriority w:val="9"/>
    <w:qFormat/>
    <w:rsid w:val="0013458E"/>
    <w:pPr>
      <w:spacing w:before="240" w:after="240" w:line="216" w:lineRule="auto"/>
      <w:outlineLvl w:val="0"/>
    </w:pPr>
    <w:rPr>
      <w:color w:val="204868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0"/>
    <w:link w:val="1"/>
    <w:uiPriority w:val="9"/>
    <w:rsid w:val="0013458E"/>
    <w:rPr>
      <w:rFonts w:asciiTheme="majorHAnsi" w:hAnsiTheme="majorHAnsi"/>
      <w:color w:val="204868"/>
      <w:sz w:val="96"/>
      <w:szCs w:val="96"/>
    </w:rPr>
  </w:style>
  <w:style w:type="paragraph" w:customStyle="1" w:styleId="CompanyName">
    <w:name w:val="Company Name"/>
    <w:basedOn w:val="a"/>
    <w:qFormat/>
    <w:rsid w:val="002D6BFC"/>
  </w:style>
  <w:style w:type="paragraph" w:customStyle="1" w:styleId="DateTime">
    <w:name w:val="Date &amp; Time"/>
    <w:basedOn w:val="a"/>
    <w:qFormat/>
    <w:rsid w:val="002D6BFC"/>
    <w:rPr>
      <w:color w:val="76923C" w:themeColor="accent3" w:themeShade="BF"/>
      <w:sz w:val="44"/>
      <w:szCs w:val="44"/>
    </w:rPr>
  </w:style>
  <w:style w:type="paragraph" w:customStyle="1" w:styleId="Italic">
    <w:name w:val="Italic"/>
    <w:basedOn w:val="a"/>
    <w:qFormat/>
    <w:rsid w:val="002D6BFC"/>
    <w:rPr>
      <w:i/>
    </w:rPr>
  </w:style>
  <w:style w:type="character" w:styleId="a5">
    <w:name w:val="Hyperlink"/>
    <w:basedOn w:val="a0"/>
    <w:uiPriority w:val="99"/>
    <w:unhideWhenUsed/>
    <w:rsid w:val="005A65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26D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26D90"/>
    <w:rPr>
      <w:rFonts w:asciiTheme="majorHAnsi" w:hAnsiTheme="majorHAnsi"/>
      <w:color w:val="4F81BD" w:themeColor="accent1"/>
    </w:rPr>
  </w:style>
  <w:style w:type="paragraph" w:styleId="a8">
    <w:name w:val="footer"/>
    <w:basedOn w:val="a"/>
    <w:link w:val="a9"/>
    <w:uiPriority w:val="99"/>
    <w:unhideWhenUsed/>
    <w:rsid w:val="00026D9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26D90"/>
    <w:rPr>
      <w:rFonts w:asciiTheme="majorHAnsi" w:hAnsiTheme="majorHAnsi"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5029;&#23376;\AppData\Roaming\Microsoft\Templates\&#12497;&#12540;&#12486;&#12451;&#12398;&#25307;&#24453;&#29366;%20(&#12501;&#12457;&#12540;&#12510;&#12523;%20-%20&#38738;&#12392;&#32209;&#12398;&#27169;&#27096;)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F1A541-5BCA-4E18-8E03-D6559B6635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86F9DA-A7F3-40D2-9B35-357C92E62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パーティの招待状 (フォーマル - 青と緑の模様)(2)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party invitation with blue and green ornaments (Formal design)</vt:lpstr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blue and green ornaments (Formal design)</dc:title>
  <dc:creator>難波裕子</dc:creator>
  <cp:keywords/>
  <cp:lastModifiedBy>kazekaoru</cp:lastModifiedBy>
  <cp:revision>10</cp:revision>
  <cp:lastPrinted>2015-10-24T12:44:00Z</cp:lastPrinted>
  <dcterms:created xsi:type="dcterms:W3CDTF">2015-08-14T15:58:00Z</dcterms:created>
  <dcterms:modified xsi:type="dcterms:W3CDTF">2015-10-24T12:45:00Z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TC102480639990</vt:lpwstr>
  </property>
</Properties>
</file>